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3F71" w14:textId="40482632" w:rsidR="003E181F" w:rsidRPr="00AE55E4" w:rsidRDefault="001B75A6" w:rsidP="277A7878">
      <w:pPr>
        <w:tabs>
          <w:tab w:val="left" w:pos="2520"/>
        </w:tabs>
        <w:spacing w:before="0" w:after="0"/>
        <w:rPr>
          <w:b w:val="0"/>
          <w:bCs w:val="0"/>
          <w:sz w:val="24"/>
          <w:lang w:val="en-US"/>
        </w:rPr>
      </w:pPr>
      <w:r w:rsidRPr="277A7878">
        <w:rPr>
          <w:b w:val="0"/>
          <w:bCs w:val="0"/>
          <w:sz w:val="24"/>
          <w:lang w:val="en-US"/>
        </w:rPr>
        <w:t>Name &amp; position employee</w:t>
      </w:r>
      <w:r>
        <w:tab/>
      </w:r>
      <w:r>
        <w:tab/>
      </w:r>
      <w:r w:rsidRPr="277A7878">
        <w:rPr>
          <w:b w:val="0"/>
          <w:bCs w:val="0"/>
          <w:sz w:val="24"/>
          <w:lang w:val="en-US"/>
        </w:rPr>
        <w:t>:</w:t>
      </w:r>
      <w:sdt>
        <w:sdtPr>
          <w:rPr>
            <w:b w:val="0"/>
            <w:bCs w:val="0"/>
            <w:sz w:val="24"/>
            <w:lang w:val="en-US"/>
          </w:rPr>
          <w:id w:val="-1110903745"/>
          <w:placeholder>
            <w:docPart w:val="032DB4A9AA804335B20DB14C359B389C"/>
          </w:placeholder>
          <w:text/>
        </w:sdtPr>
        <w:sdtEndPr/>
        <w:sdtContent>
          <w:r w:rsidR="007904A1" w:rsidRPr="277A7878">
            <w:rPr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45909C04" w14:textId="797E9407" w:rsidR="001B75A6" w:rsidRPr="00AE55E4" w:rsidRDefault="001B75A6" w:rsidP="001B75A6">
      <w:pPr>
        <w:tabs>
          <w:tab w:val="left" w:pos="2520"/>
        </w:tabs>
        <w:spacing w:before="0" w:after="0"/>
        <w:rPr>
          <w:rFonts w:cstheme="minorHAnsi"/>
          <w:b w:val="0"/>
          <w:bCs w:val="0"/>
          <w:sz w:val="24"/>
          <w:lang w:val="en-US"/>
        </w:rPr>
      </w:pPr>
      <w:r w:rsidRPr="00AE55E4">
        <w:rPr>
          <w:rFonts w:cstheme="minorHAnsi"/>
          <w:b w:val="0"/>
          <w:bCs w:val="0"/>
          <w:sz w:val="24"/>
          <w:lang w:val="en-US"/>
        </w:rPr>
        <w:t>Evaluation date</w:t>
      </w:r>
      <w:r w:rsidRPr="00AE55E4">
        <w:rPr>
          <w:rFonts w:cstheme="minorHAnsi"/>
          <w:b w:val="0"/>
          <w:bCs w:val="0"/>
          <w:sz w:val="24"/>
          <w:lang w:val="en-US"/>
        </w:rPr>
        <w:tab/>
      </w:r>
      <w:r w:rsidR="00AE55E4" w:rsidRPr="00AE55E4">
        <w:rPr>
          <w:rFonts w:cstheme="minorHAnsi"/>
          <w:b w:val="0"/>
          <w:bCs w:val="0"/>
          <w:sz w:val="24"/>
          <w:lang w:val="en-US"/>
        </w:rPr>
        <w:tab/>
      </w:r>
      <w:r w:rsidR="00AE55E4" w:rsidRPr="00AE55E4">
        <w:rPr>
          <w:rFonts w:cstheme="minorHAnsi"/>
          <w:b w:val="0"/>
          <w:bCs w:val="0"/>
          <w:sz w:val="24"/>
          <w:lang w:val="en-US"/>
        </w:rPr>
        <w:tab/>
      </w:r>
      <w:r w:rsidRPr="00AE55E4">
        <w:rPr>
          <w:rFonts w:cstheme="minorHAnsi"/>
          <w:b w:val="0"/>
          <w:bCs w:val="0"/>
          <w:sz w:val="24"/>
          <w:lang w:val="en-US"/>
        </w:rPr>
        <w:t>:</w:t>
      </w:r>
      <w:sdt>
        <w:sdtPr>
          <w:rPr>
            <w:rFonts w:cstheme="minorHAnsi"/>
            <w:b w:val="0"/>
            <w:bCs w:val="0"/>
            <w:sz w:val="24"/>
            <w:lang w:val="en-US"/>
          </w:rPr>
          <w:id w:val="339677776"/>
          <w:placeholder>
            <w:docPart w:val="56CA8F0C178F4823846D808CE5A4E223"/>
          </w:placeholder>
          <w:text/>
        </w:sdtPr>
        <w:sdtEndPr/>
        <w:sdtContent>
          <w:r w:rsidR="005878A7" w:rsidRPr="00AE55E4">
            <w:rPr>
              <w:rFonts w:cstheme="minorHAnsi"/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57BE2F53" w14:textId="4927DBC2" w:rsidR="001B75A6" w:rsidRPr="00AE55E4" w:rsidRDefault="5698D2ED" w:rsidP="218C8B11">
      <w:pPr>
        <w:tabs>
          <w:tab w:val="left" w:pos="2520"/>
        </w:tabs>
        <w:spacing w:before="0" w:after="0"/>
        <w:rPr>
          <w:b w:val="0"/>
          <w:bCs w:val="0"/>
          <w:sz w:val="24"/>
          <w:lang w:val="en-US"/>
        </w:rPr>
      </w:pPr>
      <w:r w:rsidRPr="00AE55E4">
        <w:rPr>
          <w:b w:val="0"/>
          <w:bCs w:val="0"/>
          <w:sz w:val="24"/>
          <w:lang w:val="en-US"/>
        </w:rPr>
        <w:t xml:space="preserve">Hiring </w:t>
      </w:r>
      <w:r w:rsidR="421E931C" w:rsidRPr="00AE55E4">
        <w:rPr>
          <w:b w:val="0"/>
          <w:bCs w:val="0"/>
          <w:sz w:val="24"/>
          <w:lang w:val="en-US"/>
        </w:rPr>
        <w:t>c</w:t>
      </w:r>
      <w:r w:rsidR="3B46A5E7" w:rsidRPr="00AE55E4">
        <w:rPr>
          <w:b w:val="0"/>
          <w:bCs w:val="0"/>
          <w:sz w:val="24"/>
          <w:lang w:val="en-US"/>
        </w:rPr>
        <w:t>ompany</w:t>
      </w:r>
      <w:r w:rsidR="001B75A6" w:rsidRPr="00AE55E4">
        <w:rPr>
          <w:sz w:val="24"/>
        </w:rPr>
        <w:tab/>
      </w:r>
      <w:r w:rsidR="00AE55E4" w:rsidRPr="00AE55E4">
        <w:rPr>
          <w:sz w:val="24"/>
        </w:rPr>
        <w:tab/>
      </w:r>
      <w:r w:rsidR="00AE55E4" w:rsidRPr="00AE55E4">
        <w:rPr>
          <w:sz w:val="24"/>
        </w:rPr>
        <w:tab/>
      </w:r>
      <w:r w:rsidR="3B46A5E7" w:rsidRPr="00AE55E4">
        <w:rPr>
          <w:b w:val="0"/>
          <w:bCs w:val="0"/>
          <w:sz w:val="24"/>
          <w:lang w:val="en-US"/>
        </w:rPr>
        <w:t>:</w:t>
      </w:r>
      <w:sdt>
        <w:sdtPr>
          <w:rPr>
            <w:b w:val="0"/>
            <w:bCs w:val="0"/>
            <w:sz w:val="24"/>
            <w:lang w:val="en-US"/>
          </w:rPr>
          <w:id w:val="1333386697"/>
          <w:placeholder>
            <w:docPart w:val="CAD814BDE3544549ADBADD43400F50D7"/>
          </w:placeholder>
        </w:sdtPr>
        <w:sdtEndPr/>
        <w:sdtContent>
          <w:r w:rsidR="00244824" w:rsidRPr="00AE55E4">
            <w:rPr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362A763E" w14:textId="3037658A" w:rsidR="001B75A6" w:rsidRPr="00AE55E4" w:rsidRDefault="001B75A6" w:rsidP="001B75A6">
      <w:pPr>
        <w:tabs>
          <w:tab w:val="left" w:pos="2520"/>
        </w:tabs>
        <w:spacing w:before="0" w:after="0"/>
        <w:rPr>
          <w:rFonts w:cstheme="minorHAnsi"/>
          <w:b w:val="0"/>
          <w:bCs w:val="0"/>
          <w:sz w:val="24"/>
          <w:lang w:val="en-US"/>
        </w:rPr>
      </w:pPr>
      <w:r w:rsidRPr="00AE55E4">
        <w:rPr>
          <w:rFonts w:cstheme="minorHAnsi"/>
          <w:b w:val="0"/>
          <w:bCs w:val="0"/>
          <w:sz w:val="24"/>
          <w:lang w:val="en-US"/>
        </w:rPr>
        <w:t xml:space="preserve">Contact </w:t>
      </w:r>
      <w:r w:rsidR="00AE55E4">
        <w:rPr>
          <w:rFonts w:cstheme="minorHAnsi"/>
          <w:b w:val="0"/>
          <w:bCs w:val="0"/>
          <w:sz w:val="24"/>
          <w:lang w:val="en-US"/>
        </w:rPr>
        <w:t>person/manager</w:t>
      </w:r>
      <w:r w:rsidRPr="00AE55E4">
        <w:rPr>
          <w:rFonts w:cstheme="minorHAnsi"/>
          <w:b w:val="0"/>
          <w:bCs w:val="0"/>
          <w:sz w:val="24"/>
          <w:lang w:val="en-US"/>
        </w:rPr>
        <w:tab/>
      </w:r>
      <w:r w:rsidR="00AE55E4">
        <w:rPr>
          <w:rFonts w:cstheme="minorHAnsi"/>
          <w:b w:val="0"/>
          <w:bCs w:val="0"/>
          <w:sz w:val="24"/>
          <w:lang w:val="en-US"/>
        </w:rPr>
        <w:tab/>
      </w:r>
      <w:r w:rsidR="00AE55E4">
        <w:rPr>
          <w:rFonts w:cstheme="minorHAnsi"/>
          <w:b w:val="0"/>
          <w:bCs w:val="0"/>
          <w:sz w:val="24"/>
          <w:lang w:val="en-US"/>
        </w:rPr>
        <w:tab/>
      </w:r>
      <w:r w:rsidRPr="00AE55E4">
        <w:rPr>
          <w:rFonts w:cstheme="minorHAnsi"/>
          <w:b w:val="0"/>
          <w:bCs w:val="0"/>
          <w:sz w:val="24"/>
          <w:lang w:val="en-US"/>
        </w:rPr>
        <w:t>:</w:t>
      </w:r>
      <w:sdt>
        <w:sdtPr>
          <w:rPr>
            <w:rFonts w:cstheme="minorHAnsi"/>
            <w:b w:val="0"/>
            <w:bCs w:val="0"/>
            <w:sz w:val="24"/>
            <w:lang w:val="en-US"/>
          </w:rPr>
          <w:id w:val="-323127912"/>
          <w:placeholder>
            <w:docPart w:val="3458F52D66874551914FB8CF727D7558"/>
          </w:placeholder>
          <w:text/>
        </w:sdtPr>
        <w:sdtEndPr/>
        <w:sdtContent>
          <w:r w:rsidR="00CA282D" w:rsidRPr="00AE55E4">
            <w:rPr>
              <w:rFonts w:cstheme="minorHAnsi"/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1607025E" w14:textId="77777777" w:rsidR="001B75A6" w:rsidRPr="00AE55E4" w:rsidRDefault="001B75A6" w:rsidP="001B75A6">
      <w:pPr>
        <w:spacing w:before="0" w:after="0"/>
        <w:rPr>
          <w:rFonts w:cstheme="minorHAnsi"/>
          <w:b w:val="0"/>
          <w:bCs w:val="0"/>
          <w:sz w:val="24"/>
          <w:lang w:val="en-US"/>
        </w:rPr>
      </w:pPr>
    </w:p>
    <w:p w14:paraId="47C6B8EA" w14:textId="70B158F9" w:rsidR="001622B0" w:rsidRPr="00AE55E4" w:rsidRDefault="00AE55E4" w:rsidP="00AE55E4">
      <w:pPr>
        <w:spacing w:before="0" w:after="0" w:line="276" w:lineRule="auto"/>
        <w:rPr>
          <w:rFonts w:cstheme="minorHAnsi"/>
          <w:sz w:val="24"/>
          <w:lang w:val="en-US"/>
        </w:rPr>
      </w:pPr>
      <w:r w:rsidRPr="00AE55E4">
        <w:rPr>
          <w:rFonts w:cstheme="minorHAnsi"/>
          <w:sz w:val="24"/>
          <w:lang w:val="en-US"/>
        </w:rPr>
        <w:t>Performance</w:t>
      </w:r>
    </w:p>
    <w:p w14:paraId="2DB0B416" w14:textId="3781DF22" w:rsidR="001622B0" w:rsidRPr="00AE55E4" w:rsidRDefault="001622B0" w:rsidP="277A7878">
      <w:pPr>
        <w:spacing w:before="0" w:after="0" w:line="276" w:lineRule="auto"/>
        <w:rPr>
          <w:b w:val="0"/>
          <w:bCs w:val="0"/>
          <w:i/>
          <w:iCs/>
          <w:sz w:val="24"/>
          <w:lang w:val="en-US"/>
        </w:rPr>
      </w:pPr>
      <w:r w:rsidRPr="277A7878">
        <w:rPr>
          <w:b w:val="0"/>
          <w:bCs w:val="0"/>
          <w:i/>
          <w:iCs/>
          <w:sz w:val="24"/>
          <w:lang w:val="en-US"/>
        </w:rPr>
        <w:t xml:space="preserve">Rating: </w:t>
      </w:r>
      <w:r w:rsidR="003C3D36" w:rsidRPr="277A7878">
        <w:rPr>
          <w:b w:val="0"/>
          <w:bCs w:val="0"/>
          <w:i/>
          <w:iCs/>
          <w:sz w:val="24"/>
          <w:lang w:val="en-US"/>
        </w:rPr>
        <w:t>E= exceeds expectations, M= meets expectations, N.I.= needs improvement</w:t>
      </w:r>
      <w:r w:rsidR="3049E62C" w:rsidRPr="277A7878">
        <w:rPr>
          <w:b w:val="0"/>
          <w:bCs w:val="0"/>
          <w:i/>
          <w:iCs/>
          <w:sz w:val="24"/>
          <w:lang w:val="en-US"/>
        </w:rPr>
        <w:t xml:space="preserve"> </w:t>
      </w:r>
      <w:r w:rsidR="003C3D36" w:rsidRPr="277A7878">
        <w:rPr>
          <w:b w:val="0"/>
          <w:bCs w:val="0"/>
          <w:i/>
          <w:iCs/>
          <w:sz w:val="24"/>
          <w:lang w:val="en-US"/>
        </w:rPr>
        <w:t xml:space="preserve"> </w:t>
      </w:r>
      <w:r w:rsidRPr="277A7878">
        <w:rPr>
          <w:b w:val="0"/>
          <w:bCs w:val="0"/>
          <w:i/>
          <w:iCs/>
          <w:sz w:val="24"/>
          <w:lang w:val="en-US"/>
        </w:rPr>
        <w:t xml:space="preserve"> </w:t>
      </w: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3256"/>
        <w:gridCol w:w="5346"/>
        <w:gridCol w:w="663"/>
        <w:gridCol w:w="720"/>
        <w:gridCol w:w="642"/>
      </w:tblGrid>
      <w:tr w:rsidR="00AC65A6" w:rsidRPr="00AE55E4" w14:paraId="11E2F53E" w14:textId="77777777" w:rsidTr="00AE55E4">
        <w:trPr>
          <w:trHeight w:val="267"/>
        </w:trPr>
        <w:tc>
          <w:tcPr>
            <w:tcW w:w="325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</w:tcPr>
          <w:p w14:paraId="6EF989FB" w14:textId="77777777" w:rsidR="00AC65A6" w:rsidRPr="00AE55E4" w:rsidRDefault="00AC65A6" w:rsidP="001622B0">
            <w:pPr>
              <w:spacing w:before="0" w:after="0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>Focus area</w:t>
            </w:r>
          </w:p>
        </w:tc>
        <w:tc>
          <w:tcPr>
            <w:tcW w:w="534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</w:tcPr>
          <w:p w14:paraId="762F41CA" w14:textId="77777777" w:rsidR="00AC65A6" w:rsidRPr="00AE55E4" w:rsidRDefault="00AC65A6" w:rsidP="001B75A6">
            <w:pPr>
              <w:spacing w:before="0" w:after="0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>Evaluation</w:t>
            </w:r>
          </w:p>
        </w:tc>
        <w:tc>
          <w:tcPr>
            <w:tcW w:w="2025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</w:tcPr>
          <w:p w14:paraId="0DFBD9E6" w14:textId="77777777" w:rsidR="00AC65A6" w:rsidRPr="00AE55E4" w:rsidRDefault="00AC65A6" w:rsidP="001B75A6">
            <w:pPr>
              <w:spacing w:before="0" w:after="0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 xml:space="preserve">Appraisal </w:t>
            </w:r>
          </w:p>
        </w:tc>
      </w:tr>
      <w:tr w:rsidR="00155B43" w:rsidRPr="00AE55E4" w14:paraId="038072CA" w14:textId="77777777" w:rsidTr="00AE55E4">
        <w:trPr>
          <w:trHeight w:val="339"/>
        </w:trPr>
        <w:tc>
          <w:tcPr>
            <w:tcW w:w="3256" w:type="dxa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AE71733" w14:textId="77777777" w:rsidR="00AC65A6" w:rsidRPr="00AE55E4" w:rsidRDefault="00AC65A6" w:rsidP="001622B0">
            <w:pPr>
              <w:spacing w:before="0" w:after="0"/>
              <w:rPr>
                <w:rFonts w:cstheme="minorHAnsi"/>
                <w:sz w:val="24"/>
                <w:lang w:val="en-US"/>
              </w:rPr>
            </w:pPr>
          </w:p>
        </w:tc>
        <w:tc>
          <w:tcPr>
            <w:tcW w:w="5346" w:type="dxa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E71EAE7" w14:textId="77777777" w:rsidR="00AC65A6" w:rsidRPr="00AE55E4" w:rsidRDefault="00AC65A6" w:rsidP="001B75A6">
            <w:pPr>
              <w:spacing w:before="0" w:after="0"/>
              <w:rPr>
                <w:rFonts w:cstheme="minorHAnsi"/>
                <w:sz w:val="24"/>
                <w:lang w:val="en-US"/>
              </w:rPr>
            </w:pPr>
          </w:p>
        </w:tc>
        <w:tc>
          <w:tcPr>
            <w:tcW w:w="6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  <w:vAlign w:val="center"/>
          </w:tcPr>
          <w:p w14:paraId="134D5E90" w14:textId="77777777" w:rsidR="00AC65A6" w:rsidRPr="00AE55E4" w:rsidRDefault="00AC65A6" w:rsidP="00AC65A6">
            <w:pPr>
              <w:spacing w:before="0" w:after="0"/>
              <w:jc w:val="center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>E</w:t>
            </w:r>
          </w:p>
        </w:tc>
        <w:tc>
          <w:tcPr>
            <w:tcW w:w="72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  <w:vAlign w:val="center"/>
          </w:tcPr>
          <w:p w14:paraId="1A316819" w14:textId="77777777" w:rsidR="00AC65A6" w:rsidRPr="00AE55E4" w:rsidRDefault="00AC65A6" w:rsidP="00AC65A6">
            <w:pPr>
              <w:spacing w:before="0" w:after="0"/>
              <w:jc w:val="center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>M</w:t>
            </w:r>
          </w:p>
        </w:tc>
        <w:tc>
          <w:tcPr>
            <w:tcW w:w="64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  <w:vAlign w:val="center"/>
          </w:tcPr>
          <w:p w14:paraId="747339E1" w14:textId="77777777" w:rsidR="00AC65A6" w:rsidRPr="00AE55E4" w:rsidRDefault="7FAD5634" w:rsidP="218C8B11">
            <w:pPr>
              <w:spacing w:before="0" w:after="0"/>
              <w:jc w:val="center"/>
              <w:rPr>
                <w:sz w:val="24"/>
                <w:lang w:val="en-US"/>
              </w:rPr>
            </w:pPr>
            <w:r w:rsidRPr="00AE55E4">
              <w:rPr>
                <w:sz w:val="24"/>
                <w:lang w:val="en-US"/>
              </w:rPr>
              <w:t>N.I.</w:t>
            </w:r>
          </w:p>
        </w:tc>
      </w:tr>
      <w:tr w:rsidR="00AC65A6" w:rsidRPr="00AE55E4" w14:paraId="33BF3C89" w14:textId="77777777" w:rsidTr="00AE55E4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C5E266F" w14:textId="1C772179" w:rsidR="00E50B9D" w:rsidRPr="00AE55E4" w:rsidRDefault="00AE55E4" w:rsidP="00AE55E4">
            <w:pPr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Quality of work (accuracy, thoroughness, competence)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2F57E04" w14:textId="77777777" w:rsidR="003C3D36" w:rsidRPr="00AE55E4" w:rsidRDefault="003C3D36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676733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5EF02582" w14:textId="035D0739" w:rsidR="003C3D36" w:rsidRPr="00AE55E4" w:rsidRDefault="00AE55E4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541585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3DDBE60F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810323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3815B4A0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  <w:tr w:rsidR="00AC65A6" w:rsidRPr="00AE55E4" w14:paraId="0B6D822F" w14:textId="77777777" w:rsidTr="00AE55E4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E591422" w14:textId="1A3B4179" w:rsidR="00E50B9D" w:rsidRPr="00AE55E4" w:rsidRDefault="00AE55E4" w:rsidP="001B75A6">
            <w:pPr>
              <w:spacing w:before="0" w:after="0"/>
              <w:rPr>
                <w:b w:val="0"/>
                <w:sz w:val="24"/>
                <w:lang w:val="en-US"/>
              </w:rPr>
            </w:pPr>
            <w:r w:rsidRPr="00AE55E4">
              <w:rPr>
                <w:b w:val="0"/>
                <w:sz w:val="24"/>
                <w:lang w:val="en-US"/>
              </w:rPr>
              <w:t>Quantity of work (productivity level, time management, ability to meet deadlines)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A6667CB" w14:textId="77777777" w:rsidR="003C3D36" w:rsidRPr="00AE55E4" w:rsidRDefault="003C3D36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338617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05A8B1F0" w14:textId="77777777" w:rsidR="003C3D36" w:rsidRPr="00AE55E4" w:rsidRDefault="001445B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72812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33BEF9D6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1968495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408362AE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  <w:tr w:rsidR="00AC65A6" w:rsidRPr="00AE55E4" w14:paraId="17A28AB9" w14:textId="77777777" w:rsidTr="00AE55E4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9FF415A" w14:textId="77777777" w:rsidR="00AE55E4" w:rsidRPr="00AE55E4" w:rsidRDefault="00AE55E4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 xml:space="preserve">Job knowledge </w:t>
            </w:r>
          </w:p>
          <w:p w14:paraId="2F5A4C30" w14:textId="583192E3" w:rsidR="00E50B9D" w:rsidRPr="00AE55E4" w:rsidRDefault="00AE55E4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(skills and understanding of the work)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629A9AD" w14:textId="77777777" w:rsidR="003C3D36" w:rsidRPr="00AE55E4" w:rsidRDefault="003C3D36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74677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775F3354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4560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1A41036C" w14:textId="5D60E227" w:rsidR="003C3D36" w:rsidRPr="00AE55E4" w:rsidRDefault="00AE55E4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2128734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4B2CFAE9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  <w:tr w:rsidR="00AC65A6" w:rsidRPr="00AE55E4" w14:paraId="0B6BCC9A" w14:textId="77777777" w:rsidTr="00AE55E4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EEB4F65" w14:textId="67AB922A" w:rsidR="00E50B9D" w:rsidRPr="00AE55E4" w:rsidRDefault="00AE55E4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Working relationships (ability to work with others, communication skills)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451DC31" w14:textId="77777777" w:rsidR="003C3D36" w:rsidRPr="00AE55E4" w:rsidRDefault="003C3D36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147566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7378F912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76161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02F82D5D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347135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05F10C26" w14:textId="77777777" w:rsidR="003C3D36" w:rsidRPr="00AE55E4" w:rsidRDefault="00AC65A6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</w:tbl>
    <w:p w14:paraId="1E28182D" w14:textId="77777777" w:rsidR="00AE55E4" w:rsidRPr="00AE55E4" w:rsidRDefault="00AE55E4" w:rsidP="00AE55E4">
      <w:pPr>
        <w:spacing w:before="0" w:after="0"/>
        <w:rPr>
          <w:rFonts w:cstheme="minorHAnsi"/>
          <w:sz w:val="24"/>
          <w:lang w:val="en-US"/>
        </w:rPr>
      </w:pPr>
    </w:p>
    <w:p w14:paraId="44CB4026" w14:textId="41D1B7AA" w:rsidR="002E17DE" w:rsidRPr="00AE55E4" w:rsidRDefault="00AE55E4" w:rsidP="00AE55E4">
      <w:pPr>
        <w:spacing w:before="0" w:after="0"/>
        <w:rPr>
          <w:rFonts w:cstheme="minorHAnsi"/>
          <w:sz w:val="24"/>
          <w:lang w:val="en-US"/>
        </w:rPr>
      </w:pPr>
      <w:r w:rsidRPr="00AE55E4">
        <w:rPr>
          <w:rFonts w:cstheme="minorHAnsi"/>
          <w:sz w:val="24"/>
          <w:lang w:val="en-US"/>
        </w:rPr>
        <w:t>Planning</w:t>
      </w:r>
      <w:r w:rsidR="0036705A" w:rsidRPr="00AE55E4">
        <w:rPr>
          <w:rFonts w:cstheme="minorHAnsi"/>
          <w:sz w:val="24"/>
          <w:lang w:val="en-US"/>
        </w:rPr>
        <w:t xml:space="preserve"> </w:t>
      </w: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3256"/>
        <w:gridCol w:w="7371"/>
      </w:tblGrid>
      <w:tr w:rsidR="00494F2B" w:rsidRPr="00AE55E4" w14:paraId="5A577DC1" w14:textId="77777777" w:rsidTr="00AE55E4">
        <w:trPr>
          <w:trHeight w:val="1191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4468D037" w14:textId="12982587" w:rsidR="00494F2B" w:rsidRPr="00AE55E4" w:rsidRDefault="00AE55E4" w:rsidP="00D464F8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Continuity (expectation for contract extension/renewal)</w:t>
            </w:r>
          </w:p>
        </w:tc>
        <w:tc>
          <w:tcPr>
            <w:tcW w:w="737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408A2BA" w14:textId="77777777" w:rsidR="00494F2B" w:rsidRPr="00AE55E4" w:rsidRDefault="00494F2B" w:rsidP="00D464F8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</w:tr>
      <w:tr w:rsidR="001B2E95" w:rsidRPr="00AE55E4" w14:paraId="37719A0D" w14:textId="77777777" w:rsidTr="00AE55E4">
        <w:trPr>
          <w:trHeight w:val="1191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69803A30" w14:textId="5C876AD3" w:rsidR="001B2E95" w:rsidRPr="00AE55E4" w:rsidRDefault="00AE55E4" w:rsidP="00D464F8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Learning and development (opportunities to advance career)</w:t>
            </w:r>
          </w:p>
        </w:tc>
        <w:tc>
          <w:tcPr>
            <w:tcW w:w="737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74544E9" w14:textId="77777777" w:rsidR="001B2E95" w:rsidRPr="00AE55E4" w:rsidRDefault="001B2E95" w:rsidP="00D464F8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</w:tr>
    </w:tbl>
    <w:p w14:paraId="12CDA29D" w14:textId="77777777" w:rsidR="00FB5BEB" w:rsidRPr="00AE55E4" w:rsidRDefault="00FB5BEB" w:rsidP="001B75A6">
      <w:pPr>
        <w:spacing w:before="0" w:after="0"/>
        <w:rPr>
          <w:rFonts w:cstheme="minorHAnsi"/>
          <w:sz w:val="24"/>
          <w:lang w:val="en-US"/>
        </w:rPr>
      </w:pPr>
    </w:p>
    <w:p w14:paraId="75E429F0" w14:textId="6CD1BEC2" w:rsidR="004334D9" w:rsidRPr="00AE55E4" w:rsidRDefault="007370EB" w:rsidP="00AE55E4">
      <w:pPr>
        <w:spacing w:before="0" w:after="0" w:line="276" w:lineRule="auto"/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>Remarks</w:t>
      </w: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A72A8" w:rsidRPr="00AE55E4" w14:paraId="0EE29427" w14:textId="77777777" w:rsidTr="00FF0862">
        <w:trPr>
          <w:trHeight w:val="2381"/>
        </w:trPr>
        <w:tc>
          <w:tcPr>
            <w:tcW w:w="1062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4D29D246" w14:textId="03E2C51D" w:rsidR="003A72A8" w:rsidRPr="00AE55E4" w:rsidRDefault="003A72A8" w:rsidP="00D464F8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</w:tr>
    </w:tbl>
    <w:p w14:paraId="22B0FE2C" w14:textId="77777777" w:rsidR="00FF0862" w:rsidRPr="00FF0862" w:rsidRDefault="00FF0862" w:rsidP="00FF0862">
      <w:pPr>
        <w:rPr>
          <w:rFonts w:cstheme="minorHAnsi"/>
          <w:sz w:val="24"/>
          <w:lang w:val="en-US"/>
        </w:rPr>
      </w:pPr>
    </w:p>
    <w:sectPr w:rsidR="00FF0862" w:rsidRPr="00FF0862" w:rsidSect="00494F2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60" w:right="720" w:bottom="720" w:left="720" w:header="0" w:footer="0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8FF87" w14:textId="77777777" w:rsidR="00AE55E4" w:rsidRDefault="00AE55E4" w:rsidP="0034333B">
      <w:r>
        <w:separator/>
      </w:r>
    </w:p>
  </w:endnote>
  <w:endnote w:type="continuationSeparator" w:id="0">
    <w:p w14:paraId="10BB0ED8" w14:textId="77777777" w:rsidR="00AE55E4" w:rsidRDefault="00AE55E4" w:rsidP="0034333B">
      <w:r>
        <w:continuationSeparator/>
      </w:r>
    </w:p>
  </w:endnote>
  <w:endnote w:type="continuationNotice" w:id="1">
    <w:p w14:paraId="5813CE8D" w14:textId="77777777" w:rsidR="00AE55E4" w:rsidRDefault="00AE55E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424553"/>
      <w:docPartObj>
        <w:docPartGallery w:val="Page Numbers (Bottom of Page)"/>
        <w:docPartUnique/>
      </w:docPartObj>
    </w:sdtPr>
    <w:sdtEndPr>
      <w:rPr>
        <w:b w:val="0"/>
        <w:bCs w:val="0"/>
        <w:sz w:val="18"/>
        <w:szCs w:val="18"/>
      </w:rPr>
    </w:sdtEndPr>
    <w:sdtContent>
      <w:sdt>
        <w:sdtPr>
          <w:rPr>
            <w:b w:val="0"/>
            <w:bCs w:val="0"/>
            <w:sz w:val="18"/>
            <w:szCs w:val="18"/>
          </w:rPr>
          <w:id w:val="231676178"/>
          <w:docPartObj>
            <w:docPartGallery w:val="Page Numbers (Top of Page)"/>
            <w:docPartUnique/>
          </w:docPartObj>
        </w:sdtPr>
        <w:sdtEndPr/>
        <w:sdtContent>
          <w:p w14:paraId="22D80EA1" w14:textId="77777777" w:rsidR="0036705A" w:rsidRPr="0036705A" w:rsidRDefault="0036705A">
            <w:pPr>
              <w:pStyle w:val="Voettekst"/>
              <w:jc w:val="right"/>
              <w:rPr>
                <w:b w:val="0"/>
                <w:bCs w:val="0"/>
                <w:sz w:val="18"/>
                <w:szCs w:val="18"/>
              </w:rPr>
            </w:pPr>
            <w:r w:rsidRPr="0036705A">
              <w:rPr>
                <w:b w:val="0"/>
                <w:bCs w:val="0"/>
                <w:noProof/>
                <w:sz w:val="18"/>
                <w:szCs w:val="18"/>
                <w:lang w:val="it-IT" w:eastAsia="it-IT"/>
              </w:rPr>
              <w:drawing>
                <wp:anchor distT="0" distB="0" distL="114300" distR="114300" simplePos="0" relativeHeight="251658242" behindDoc="0" locked="0" layoutInCell="1" allowOverlap="1" wp14:anchorId="4AB67D94" wp14:editId="55FC7FF7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-95885</wp:posOffset>
                  </wp:positionV>
                  <wp:extent cx="3492500" cy="647700"/>
                  <wp:effectExtent l="0" t="0" r="12700" b="12700"/>
                  <wp:wrapNone/>
                  <wp:docPr id="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05A">
              <w:rPr>
                <w:b w:val="0"/>
                <w:bCs w:val="0"/>
                <w:sz w:val="18"/>
                <w:szCs w:val="18"/>
              </w:rPr>
              <w:t xml:space="preserve">Page 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begin"/>
            </w:r>
            <w:r w:rsidRPr="0036705A">
              <w:rPr>
                <w:b w:val="0"/>
                <w:bCs w:val="0"/>
                <w:sz w:val="18"/>
                <w:szCs w:val="18"/>
              </w:rPr>
              <w:instrText xml:space="preserve"> PAGE </w:instrTex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separate"/>
            </w:r>
            <w:r w:rsidRPr="0036705A">
              <w:rPr>
                <w:b w:val="0"/>
                <w:bCs w:val="0"/>
                <w:noProof/>
                <w:sz w:val="18"/>
                <w:szCs w:val="18"/>
              </w:rPr>
              <w:t>2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end"/>
            </w:r>
            <w:r w:rsidRPr="0036705A">
              <w:rPr>
                <w:b w:val="0"/>
                <w:bCs w:val="0"/>
                <w:sz w:val="18"/>
                <w:szCs w:val="18"/>
              </w:rPr>
              <w:t xml:space="preserve"> of 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begin"/>
            </w:r>
            <w:r w:rsidRPr="0036705A">
              <w:rPr>
                <w:b w:val="0"/>
                <w:bCs w:val="0"/>
                <w:sz w:val="18"/>
                <w:szCs w:val="18"/>
              </w:rPr>
              <w:instrText xml:space="preserve"> NUMPAGES  </w:instrTex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separate"/>
            </w:r>
            <w:r w:rsidRPr="0036705A">
              <w:rPr>
                <w:b w:val="0"/>
                <w:bCs w:val="0"/>
                <w:noProof/>
                <w:sz w:val="18"/>
                <w:szCs w:val="18"/>
              </w:rPr>
              <w:t>2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end"/>
            </w:r>
          </w:p>
        </w:sdtContent>
      </w:sdt>
    </w:sdtContent>
  </w:sdt>
  <w:p w14:paraId="55B60CCE" w14:textId="77777777" w:rsidR="0034333B" w:rsidRDefault="0034333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F69F" w14:textId="38AB6E10" w:rsidR="00BC5FCC" w:rsidRPr="00C66662" w:rsidRDefault="0036705A" w:rsidP="00BC5FCC">
    <w:pPr>
      <w:pStyle w:val="Voettekst"/>
      <w:jc w:val="center"/>
      <w:rPr>
        <w:sz w:val="20"/>
        <w:szCs w:val="20"/>
        <w:lang w:val="en-US"/>
      </w:rPr>
    </w:pPr>
    <w:r w:rsidRPr="0036705A">
      <w:rPr>
        <w:b w:val="0"/>
        <w:bCs w:val="0"/>
        <w:noProof/>
        <w:sz w:val="18"/>
        <w:szCs w:val="18"/>
        <w:lang w:val="it-IT" w:eastAsia="it-IT"/>
      </w:rPr>
      <w:drawing>
        <wp:anchor distT="0" distB="0" distL="114300" distR="114300" simplePos="0" relativeHeight="251658240" behindDoc="0" locked="0" layoutInCell="1" allowOverlap="1" wp14:anchorId="73F1C031" wp14:editId="7AA28003">
          <wp:simplePos x="0" y="0"/>
          <wp:positionH relativeFrom="page">
            <wp:posOffset>19050</wp:posOffset>
          </wp:positionH>
          <wp:positionV relativeFrom="paragraph">
            <wp:posOffset>201295</wp:posOffset>
          </wp:positionV>
          <wp:extent cx="3492500" cy="647700"/>
          <wp:effectExtent l="0" t="0" r="0" b="0"/>
          <wp:wrapNone/>
          <wp:docPr id="2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b w:val="0"/>
          <w:bCs w:val="0"/>
          <w:sz w:val="20"/>
          <w:szCs w:val="20"/>
          <w:lang w:val="en-US"/>
        </w:rPr>
        <w:alias w:val="Titel"/>
        <w:tag w:val=""/>
        <w:id w:val="1102152704"/>
        <w:placeholder>
          <w:docPart w:val="FF7E8CF31206413AA233EB5284C94C5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C5FCC">
          <w:rPr>
            <w:b w:val="0"/>
            <w:bCs w:val="0"/>
            <w:sz w:val="20"/>
            <w:szCs w:val="20"/>
            <w:lang w:val="en-US"/>
          </w:rPr>
          <w:t>Performance Evaluation</w:t>
        </w:r>
      </w:sdtContent>
    </w:sdt>
    <w:r w:rsidR="00BC5FCC" w:rsidRPr="00C66662">
      <w:rPr>
        <w:sz w:val="20"/>
        <w:szCs w:val="20"/>
        <w:lang w:val="en-US"/>
      </w:rPr>
      <w:t xml:space="preserve"> </w:t>
    </w:r>
    <w:sdt>
      <w:sdtPr>
        <w:rPr>
          <w:b w:val="0"/>
          <w:bCs w:val="0"/>
          <w:sz w:val="20"/>
          <w:szCs w:val="20"/>
          <w:lang w:val="en-US"/>
        </w:rPr>
        <w:alias w:val="Doc type"/>
        <w:tag w:val="Doc_x0020_type"/>
        <w:id w:val="-130949422"/>
        <w:placeholder>
          <w:docPart w:val="39E0C0AA668E4B9EBEBB4664F08EDA4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d453cd31-f54c-44d5-a98d-98408d15ffae' " w:xpath="/ns0:properties[1]/documentManagement[1]/ns3:Doc_x0020_type[1]" w:storeItemID="{7930A8F4-A60B-434A-87A8-E7E5FC762010}"/>
        <w:dropDownList>
          <w:listItem w:value="[Doc type]"/>
        </w:dropDownList>
      </w:sdtPr>
      <w:sdtEndPr/>
      <w:sdtContent>
        <w:r w:rsidR="00BC5FCC" w:rsidRPr="00D16F51">
          <w:rPr>
            <w:b w:val="0"/>
            <w:bCs w:val="0"/>
            <w:sz w:val="20"/>
            <w:szCs w:val="20"/>
            <w:lang w:val="en-US"/>
          </w:rPr>
          <w:t>Form</w:t>
        </w:r>
      </w:sdtContent>
    </w:sdt>
    <w:r w:rsidR="00FF0862">
      <w:rPr>
        <w:b w:val="0"/>
        <w:bCs w:val="0"/>
        <w:sz w:val="20"/>
        <w:szCs w:val="20"/>
        <w:lang w:val="en-US"/>
      </w:rPr>
      <w:t xml:space="preserve"> </w:t>
    </w:r>
    <w:sdt>
      <w:sdtPr>
        <w:rPr>
          <w:b w:val="0"/>
          <w:bCs w:val="0"/>
          <w:sz w:val="20"/>
          <w:szCs w:val="20"/>
          <w:lang w:val="en-US"/>
        </w:rPr>
        <w:alias w:val="Label"/>
        <w:tag w:val="DLCPolicyLabelValue"/>
        <w:id w:val="-3674397"/>
        <w:lock w:val="contentLocked"/>
        <w:placeholder>
          <w:docPart w:val="257E5A58D7AE42D085D8327584A067CF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d453cd31-f54c-44d5-a98d-98408d15ffae' " w:xpath="/ns0:properties[1]/documentManagement[1]/ns3:DLCPolicyLabelValue[1]" w:storeItemID="{7930A8F4-A60B-434A-87A8-E7E5FC762010}"/>
        <w:text w:multiLine="1"/>
      </w:sdtPr>
      <w:sdtEndPr/>
      <w:sdtContent>
        <w:r w:rsidR="00FF0862">
          <w:rPr>
            <w:b w:val="0"/>
            <w:bCs w:val="0"/>
            <w:sz w:val="20"/>
            <w:szCs w:val="20"/>
            <w:lang w:val="en-US"/>
          </w:rPr>
          <w:t>7.2</w:t>
        </w:r>
      </w:sdtContent>
    </w:sdt>
    <w:r w:rsidR="00BC5FCC" w:rsidRPr="00C66662">
      <w:rPr>
        <w:sz w:val="20"/>
        <w:szCs w:val="20"/>
        <w:lang w:val="en-US"/>
      </w:rPr>
      <w:t xml:space="preserve"> </w:t>
    </w:r>
    <w:r w:rsidR="00BC5FCC" w:rsidRPr="00D16F51">
      <w:rPr>
        <w:b w:val="0"/>
        <w:bCs w:val="0"/>
        <w:sz w:val="20"/>
        <w:szCs w:val="20"/>
        <w:lang w:val="en-US"/>
      </w:rPr>
      <w:t xml:space="preserve">I Page </w:t>
    </w:r>
    <w:r w:rsidR="00BC5FCC" w:rsidRPr="00D16F51">
      <w:rPr>
        <w:b w:val="0"/>
        <w:bCs w:val="0"/>
        <w:sz w:val="20"/>
        <w:szCs w:val="20"/>
      </w:rPr>
      <w:fldChar w:fldCharType="begin"/>
    </w:r>
    <w:r w:rsidR="00BC5FCC" w:rsidRPr="00D16F51">
      <w:rPr>
        <w:b w:val="0"/>
        <w:bCs w:val="0"/>
        <w:sz w:val="20"/>
        <w:szCs w:val="20"/>
        <w:lang w:val="en-US"/>
      </w:rPr>
      <w:instrText xml:space="preserve"> PAGE  \* Arabic  \* MERGEFORMAT </w:instrText>
    </w:r>
    <w:r w:rsidR="00BC5FCC" w:rsidRPr="00D16F51">
      <w:rPr>
        <w:b w:val="0"/>
        <w:bCs w:val="0"/>
        <w:sz w:val="20"/>
        <w:szCs w:val="20"/>
      </w:rPr>
      <w:fldChar w:fldCharType="separate"/>
    </w:r>
    <w:r w:rsidR="00BC5FCC">
      <w:rPr>
        <w:b w:val="0"/>
        <w:bCs w:val="0"/>
        <w:sz w:val="20"/>
        <w:szCs w:val="20"/>
      </w:rPr>
      <w:t>1</w:t>
    </w:r>
    <w:r w:rsidR="00BC5FCC" w:rsidRPr="00D16F51">
      <w:rPr>
        <w:b w:val="0"/>
        <w:bCs w:val="0"/>
        <w:sz w:val="20"/>
        <w:szCs w:val="20"/>
      </w:rPr>
      <w:fldChar w:fldCharType="end"/>
    </w:r>
    <w:r w:rsidR="00BC5FCC" w:rsidRPr="00D16F51">
      <w:rPr>
        <w:b w:val="0"/>
        <w:bCs w:val="0"/>
        <w:sz w:val="20"/>
        <w:szCs w:val="20"/>
        <w:lang w:val="en-US"/>
      </w:rPr>
      <w:t xml:space="preserve"> of </w:t>
    </w:r>
    <w:r w:rsidR="00BC5FCC" w:rsidRPr="00D16F51">
      <w:rPr>
        <w:b w:val="0"/>
        <w:bCs w:val="0"/>
        <w:sz w:val="20"/>
        <w:szCs w:val="20"/>
      </w:rPr>
      <w:fldChar w:fldCharType="begin"/>
    </w:r>
    <w:r w:rsidR="00BC5FCC" w:rsidRPr="00D16F51">
      <w:rPr>
        <w:b w:val="0"/>
        <w:bCs w:val="0"/>
        <w:sz w:val="20"/>
        <w:szCs w:val="20"/>
        <w:lang w:val="en-US"/>
      </w:rPr>
      <w:instrText xml:space="preserve"> NUMPAGES   \* MERGEFORMAT </w:instrText>
    </w:r>
    <w:r w:rsidR="00BC5FCC" w:rsidRPr="00D16F51">
      <w:rPr>
        <w:b w:val="0"/>
        <w:bCs w:val="0"/>
        <w:sz w:val="20"/>
        <w:szCs w:val="20"/>
      </w:rPr>
      <w:fldChar w:fldCharType="separate"/>
    </w:r>
    <w:r w:rsidR="00BC5FCC">
      <w:rPr>
        <w:b w:val="0"/>
        <w:bCs w:val="0"/>
        <w:sz w:val="20"/>
        <w:szCs w:val="20"/>
      </w:rPr>
      <w:t>1</w:t>
    </w:r>
    <w:r w:rsidR="00BC5FCC" w:rsidRPr="00D16F51">
      <w:rPr>
        <w:b w:val="0"/>
        <w:bCs w:val="0"/>
        <w:sz w:val="20"/>
        <w:szCs w:val="20"/>
      </w:rPr>
      <w:fldChar w:fldCharType="end"/>
    </w:r>
  </w:p>
  <w:p w14:paraId="0D387A2C" w14:textId="2156F063" w:rsidR="0036705A" w:rsidRPr="00BC5FCC" w:rsidRDefault="0036705A" w:rsidP="00BC5FCC">
    <w:pPr>
      <w:pStyle w:val="Voettekst"/>
      <w:jc w:val="center"/>
      <w:rPr>
        <w:lang w:val="en-US"/>
      </w:rPr>
    </w:pPr>
  </w:p>
  <w:p w14:paraId="4AB39930" w14:textId="77777777" w:rsidR="00E50B9D" w:rsidRDefault="00E50B9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5BDF9" w14:textId="77777777" w:rsidR="00AE55E4" w:rsidRDefault="00AE55E4" w:rsidP="0034333B">
      <w:r>
        <w:separator/>
      </w:r>
    </w:p>
  </w:footnote>
  <w:footnote w:type="continuationSeparator" w:id="0">
    <w:p w14:paraId="4CA005AB" w14:textId="77777777" w:rsidR="00AE55E4" w:rsidRDefault="00AE55E4" w:rsidP="0034333B">
      <w:r>
        <w:continuationSeparator/>
      </w:r>
    </w:p>
  </w:footnote>
  <w:footnote w:type="continuationNotice" w:id="1">
    <w:p w14:paraId="34882749" w14:textId="77777777" w:rsidR="00AE55E4" w:rsidRDefault="00AE55E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FD2A" w14:textId="77777777" w:rsidR="0034333B" w:rsidRDefault="0034333B" w:rsidP="004826D4">
    <w:r w:rsidRPr="0034333B">
      <w:rPr>
        <w:noProof/>
        <w:lang w:val="it-IT" w:eastAsia="it-IT"/>
      </w:rPr>
      <w:drawing>
        <wp:anchor distT="0" distB="0" distL="114300" distR="114300" simplePos="0" relativeHeight="251658243" behindDoc="0" locked="0" layoutInCell="1" allowOverlap="1" wp14:anchorId="32F7A359" wp14:editId="61426200">
          <wp:simplePos x="0" y="0"/>
          <wp:positionH relativeFrom="column">
            <wp:posOffset>-102870</wp:posOffset>
          </wp:positionH>
          <wp:positionV relativeFrom="paragraph">
            <wp:posOffset>306070</wp:posOffset>
          </wp:positionV>
          <wp:extent cx="1195200" cy="306000"/>
          <wp:effectExtent l="0" t="0" r="5080" b="0"/>
          <wp:wrapNone/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622B0">
      <w:tab/>
    </w:r>
    <w:r w:rsidR="001B75A6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F1F8" w14:textId="77777777" w:rsidR="0036705A" w:rsidRDefault="00E50B9D">
    <w:pPr>
      <w:pStyle w:val="Koptekst"/>
    </w:pPr>
    <w:r w:rsidRPr="0034333B">
      <w:rPr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52C60178" wp14:editId="1133312A">
          <wp:simplePos x="0" y="0"/>
          <wp:positionH relativeFrom="column">
            <wp:posOffset>0</wp:posOffset>
          </wp:positionH>
          <wp:positionV relativeFrom="paragraph">
            <wp:posOffset>305435</wp:posOffset>
          </wp:positionV>
          <wp:extent cx="1195200" cy="306000"/>
          <wp:effectExtent l="0" t="0" r="508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09B673B7" w14:textId="1B617F59" w:rsidR="00E50B9D" w:rsidRPr="00AE55E4" w:rsidRDefault="007370EB" w:rsidP="0036705A">
    <w:pPr>
      <w:pStyle w:val="Koptekst"/>
      <w:jc w:val="center"/>
      <w:rPr>
        <w:sz w:val="28"/>
        <w:szCs w:val="28"/>
      </w:rPr>
    </w:pPr>
    <w:r>
      <w:rPr>
        <w:sz w:val="28"/>
        <w:szCs w:val="28"/>
      </w:rPr>
      <w:t xml:space="preserve">Performance </w:t>
    </w:r>
    <w:r w:rsidR="00E50B9D" w:rsidRPr="00AE55E4">
      <w:rPr>
        <w:sz w:val="28"/>
        <w:szCs w:val="28"/>
      </w:rPr>
      <w:t xml:space="preserve">Evaluation </w:t>
    </w:r>
    <w:r>
      <w:rPr>
        <w:sz w:val="28"/>
        <w:szCs w:val="28"/>
      </w:rPr>
      <w:t>F</w:t>
    </w:r>
    <w:r w:rsidR="00E50B9D" w:rsidRPr="00AE55E4">
      <w:rPr>
        <w:sz w:val="28"/>
        <w:szCs w:val="28"/>
      </w:rPr>
      <w:t>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550FC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1868A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87A6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F681A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D2C1D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0C80D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FCD9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4F44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C14B9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8723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0CC7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B3E5D"/>
    <w:multiLevelType w:val="hybridMultilevel"/>
    <w:tmpl w:val="792E3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C101D"/>
    <w:multiLevelType w:val="hybridMultilevel"/>
    <w:tmpl w:val="ACFA7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4D7B1B"/>
    <w:multiLevelType w:val="hybridMultilevel"/>
    <w:tmpl w:val="820680A0"/>
    <w:lvl w:ilvl="0" w:tplc="E52A1D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19004134"/>
    <w:multiLevelType w:val="hybridMultilevel"/>
    <w:tmpl w:val="77706E8C"/>
    <w:lvl w:ilvl="0" w:tplc="6BD2C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C264F5"/>
    <w:multiLevelType w:val="hybridMultilevel"/>
    <w:tmpl w:val="8E5AAE70"/>
    <w:lvl w:ilvl="0" w:tplc="0413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1DA2003B"/>
    <w:multiLevelType w:val="hybridMultilevel"/>
    <w:tmpl w:val="0610E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60458"/>
    <w:multiLevelType w:val="hybridMultilevel"/>
    <w:tmpl w:val="95BE27AA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4CD065B"/>
    <w:multiLevelType w:val="hybridMultilevel"/>
    <w:tmpl w:val="222A2B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65D2E"/>
    <w:multiLevelType w:val="hybridMultilevel"/>
    <w:tmpl w:val="01C2D6AA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27AC1B8D"/>
    <w:multiLevelType w:val="hybridMultilevel"/>
    <w:tmpl w:val="2E863834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8BB153F"/>
    <w:multiLevelType w:val="hybridMultilevel"/>
    <w:tmpl w:val="29E48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1195E"/>
    <w:multiLevelType w:val="hybridMultilevel"/>
    <w:tmpl w:val="D2C0C1E8"/>
    <w:lvl w:ilvl="0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A74030D"/>
    <w:multiLevelType w:val="hybridMultilevel"/>
    <w:tmpl w:val="EFF2C0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146EF"/>
    <w:multiLevelType w:val="hybridMultilevel"/>
    <w:tmpl w:val="63AE8B56"/>
    <w:lvl w:ilvl="0" w:tplc="E9C6F430">
      <w:start w:val="1"/>
      <w:numFmt w:val="decimal"/>
      <w:lvlText w:val="%1."/>
      <w:lvlJc w:val="left"/>
      <w:pPr>
        <w:ind w:left="720" w:hanging="720"/>
      </w:pPr>
      <w:rPr>
        <w:rFonts w:ascii="Roboto" w:eastAsiaTheme="minorHAnsi" w:hAnsi="Roboto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255C41"/>
    <w:multiLevelType w:val="hybridMultilevel"/>
    <w:tmpl w:val="05363AA6"/>
    <w:lvl w:ilvl="0" w:tplc="04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30A3AEF"/>
    <w:multiLevelType w:val="hybridMultilevel"/>
    <w:tmpl w:val="48C0536C"/>
    <w:lvl w:ilvl="0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4D74B64"/>
    <w:multiLevelType w:val="hybridMultilevel"/>
    <w:tmpl w:val="B83C6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520F0"/>
    <w:multiLevelType w:val="hybridMultilevel"/>
    <w:tmpl w:val="C082E04E"/>
    <w:lvl w:ilvl="0" w:tplc="433A7DFC">
      <w:numFmt w:val="bullet"/>
      <w:lvlText w:val="•"/>
      <w:lvlJc w:val="left"/>
      <w:pPr>
        <w:ind w:left="23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hint="default"/>
      </w:rPr>
    </w:lvl>
  </w:abstractNum>
  <w:abstractNum w:abstractNumId="29" w15:restartNumberingAfterBreak="0">
    <w:nsid w:val="6BE33786"/>
    <w:multiLevelType w:val="hybridMultilevel"/>
    <w:tmpl w:val="9E20D548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D3547A2"/>
    <w:multiLevelType w:val="hybridMultilevel"/>
    <w:tmpl w:val="A66AC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F032D"/>
    <w:multiLevelType w:val="multilevel"/>
    <w:tmpl w:val="1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21247576">
    <w:abstractNumId w:val="24"/>
  </w:num>
  <w:num w:numId="2" w16cid:durableId="1613826880">
    <w:abstractNumId w:val="14"/>
  </w:num>
  <w:num w:numId="3" w16cid:durableId="354498806">
    <w:abstractNumId w:val="0"/>
  </w:num>
  <w:num w:numId="4" w16cid:durableId="211159882">
    <w:abstractNumId w:val="1"/>
  </w:num>
  <w:num w:numId="5" w16cid:durableId="1328439432">
    <w:abstractNumId w:val="2"/>
  </w:num>
  <w:num w:numId="6" w16cid:durableId="1343434824">
    <w:abstractNumId w:val="3"/>
  </w:num>
  <w:num w:numId="7" w16cid:durableId="597718123">
    <w:abstractNumId w:val="4"/>
  </w:num>
  <w:num w:numId="8" w16cid:durableId="1834105861">
    <w:abstractNumId w:val="9"/>
  </w:num>
  <w:num w:numId="9" w16cid:durableId="1716420378">
    <w:abstractNumId w:val="5"/>
  </w:num>
  <w:num w:numId="10" w16cid:durableId="641615469">
    <w:abstractNumId w:val="6"/>
  </w:num>
  <w:num w:numId="11" w16cid:durableId="1463112542">
    <w:abstractNumId w:val="7"/>
  </w:num>
  <w:num w:numId="12" w16cid:durableId="185872455">
    <w:abstractNumId w:val="8"/>
  </w:num>
  <w:num w:numId="13" w16cid:durableId="1398359189">
    <w:abstractNumId w:val="10"/>
  </w:num>
  <w:num w:numId="14" w16cid:durableId="1297758676">
    <w:abstractNumId w:val="27"/>
  </w:num>
  <w:num w:numId="15" w16cid:durableId="1480607176">
    <w:abstractNumId w:val="12"/>
  </w:num>
  <w:num w:numId="16" w16cid:durableId="2020158913">
    <w:abstractNumId w:val="23"/>
  </w:num>
  <w:num w:numId="17" w16cid:durableId="1678313601">
    <w:abstractNumId w:val="21"/>
  </w:num>
  <w:num w:numId="18" w16cid:durableId="1004430841">
    <w:abstractNumId w:val="13"/>
  </w:num>
  <w:num w:numId="19" w16cid:durableId="1004667617">
    <w:abstractNumId w:val="28"/>
  </w:num>
  <w:num w:numId="20" w16cid:durableId="2141923890">
    <w:abstractNumId w:val="20"/>
  </w:num>
  <w:num w:numId="21" w16cid:durableId="2127189572">
    <w:abstractNumId w:val="19"/>
  </w:num>
  <w:num w:numId="22" w16cid:durableId="1576433247">
    <w:abstractNumId w:val="29"/>
  </w:num>
  <w:num w:numId="23" w16cid:durableId="2079014391">
    <w:abstractNumId w:val="17"/>
  </w:num>
  <w:num w:numId="24" w16cid:durableId="1183786325">
    <w:abstractNumId w:val="15"/>
  </w:num>
  <w:num w:numId="25" w16cid:durableId="270750226">
    <w:abstractNumId w:val="22"/>
  </w:num>
  <w:num w:numId="26" w16cid:durableId="1636719471">
    <w:abstractNumId w:val="16"/>
  </w:num>
  <w:num w:numId="27" w16cid:durableId="778187337">
    <w:abstractNumId w:val="11"/>
  </w:num>
  <w:num w:numId="28" w16cid:durableId="1371807047">
    <w:abstractNumId w:val="18"/>
  </w:num>
  <w:num w:numId="29" w16cid:durableId="1595212263">
    <w:abstractNumId w:val="30"/>
  </w:num>
  <w:num w:numId="30" w16cid:durableId="1961111641">
    <w:abstractNumId w:val="26"/>
  </w:num>
  <w:num w:numId="31" w16cid:durableId="373307832">
    <w:abstractNumId w:val="25"/>
  </w:num>
  <w:num w:numId="32" w16cid:durableId="20654488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drawingGridHorizontalSpacing w:val="14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wNDAysjAxMjUwMTFX0lEKTi0uzszPAykwrQUAqyU0eiwAAAA="/>
  </w:docVars>
  <w:rsids>
    <w:rsidRoot w:val="00AE55E4"/>
    <w:rsid w:val="0004642C"/>
    <w:rsid w:val="00053998"/>
    <w:rsid w:val="00053CBC"/>
    <w:rsid w:val="00055964"/>
    <w:rsid w:val="00055F4C"/>
    <w:rsid w:val="000642DE"/>
    <w:rsid w:val="0006433D"/>
    <w:rsid w:val="00080F36"/>
    <w:rsid w:val="000A1515"/>
    <w:rsid w:val="000A1F2E"/>
    <w:rsid w:val="000A7972"/>
    <w:rsid w:val="000C15F6"/>
    <w:rsid w:val="000C6C43"/>
    <w:rsid w:val="000D235A"/>
    <w:rsid w:val="000E00D4"/>
    <w:rsid w:val="000E1A6A"/>
    <w:rsid w:val="000F0412"/>
    <w:rsid w:val="00104228"/>
    <w:rsid w:val="00136341"/>
    <w:rsid w:val="0014005D"/>
    <w:rsid w:val="001433C4"/>
    <w:rsid w:val="001445B6"/>
    <w:rsid w:val="00146E67"/>
    <w:rsid w:val="001521C6"/>
    <w:rsid w:val="00155B43"/>
    <w:rsid w:val="001622B0"/>
    <w:rsid w:val="00165C6E"/>
    <w:rsid w:val="001709C2"/>
    <w:rsid w:val="00174D7A"/>
    <w:rsid w:val="00175E6B"/>
    <w:rsid w:val="0018641B"/>
    <w:rsid w:val="001A688B"/>
    <w:rsid w:val="001B057D"/>
    <w:rsid w:val="001B26ED"/>
    <w:rsid w:val="001B2E95"/>
    <w:rsid w:val="001B70C0"/>
    <w:rsid w:val="001B75A6"/>
    <w:rsid w:val="001D75E6"/>
    <w:rsid w:val="00220963"/>
    <w:rsid w:val="00221C8F"/>
    <w:rsid w:val="00222782"/>
    <w:rsid w:val="00232397"/>
    <w:rsid w:val="00244824"/>
    <w:rsid w:val="0025342E"/>
    <w:rsid w:val="002630EE"/>
    <w:rsid w:val="002641DD"/>
    <w:rsid w:val="00294B53"/>
    <w:rsid w:val="002961D2"/>
    <w:rsid w:val="002B604C"/>
    <w:rsid w:val="002C2527"/>
    <w:rsid w:val="002C3821"/>
    <w:rsid w:val="002C4825"/>
    <w:rsid w:val="002C7EEC"/>
    <w:rsid w:val="002E17DE"/>
    <w:rsid w:val="002E6141"/>
    <w:rsid w:val="002F6C07"/>
    <w:rsid w:val="00310ABC"/>
    <w:rsid w:val="00316C54"/>
    <w:rsid w:val="003329C0"/>
    <w:rsid w:val="003343D8"/>
    <w:rsid w:val="0033668E"/>
    <w:rsid w:val="0034333B"/>
    <w:rsid w:val="003445A8"/>
    <w:rsid w:val="0036705A"/>
    <w:rsid w:val="003717E0"/>
    <w:rsid w:val="0037223B"/>
    <w:rsid w:val="003830BC"/>
    <w:rsid w:val="00393651"/>
    <w:rsid w:val="00394763"/>
    <w:rsid w:val="003A72A8"/>
    <w:rsid w:val="003C07C7"/>
    <w:rsid w:val="003C3D36"/>
    <w:rsid w:val="003E181F"/>
    <w:rsid w:val="003F1255"/>
    <w:rsid w:val="00401C51"/>
    <w:rsid w:val="004334D9"/>
    <w:rsid w:val="0043528E"/>
    <w:rsid w:val="00436EAC"/>
    <w:rsid w:val="004467F4"/>
    <w:rsid w:val="004826D4"/>
    <w:rsid w:val="004837B8"/>
    <w:rsid w:val="00494F2B"/>
    <w:rsid w:val="00495DA0"/>
    <w:rsid w:val="00497524"/>
    <w:rsid w:val="004C7212"/>
    <w:rsid w:val="004D0037"/>
    <w:rsid w:val="00501FB1"/>
    <w:rsid w:val="005073FB"/>
    <w:rsid w:val="00507A92"/>
    <w:rsid w:val="00513616"/>
    <w:rsid w:val="00527661"/>
    <w:rsid w:val="00531DE6"/>
    <w:rsid w:val="00566117"/>
    <w:rsid w:val="005725AC"/>
    <w:rsid w:val="005878A7"/>
    <w:rsid w:val="005A2424"/>
    <w:rsid w:val="005A24EC"/>
    <w:rsid w:val="005A3F89"/>
    <w:rsid w:val="005B0442"/>
    <w:rsid w:val="005B6F5B"/>
    <w:rsid w:val="005E0AD3"/>
    <w:rsid w:val="005F4906"/>
    <w:rsid w:val="006131FC"/>
    <w:rsid w:val="006144CF"/>
    <w:rsid w:val="0062355E"/>
    <w:rsid w:val="00626262"/>
    <w:rsid w:val="00632934"/>
    <w:rsid w:val="00644786"/>
    <w:rsid w:val="00684A15"/>
    <w:rsid w:val="006852AD"/>
    <w:rsid w:val="006912CF"/>
    <w:rsid w:val="006A3DAF"/>
    <w:rsid w:val="006B6333"/>
    <w:rsid w:val="006D7FB6"/>
    <w:rsid w:val="006E570C"/>
    <w:rsid w:val="00706D70"/>
    <w:rsid w:val="00733308"/>
    <w:rsid w:val="007370EB"/>
    <w:rsid w:val="007567F6"/>
    <w:rsid w:val="00761808"/>
    <w:rsid w:val="00765705"/>
    <w:rsid w:val="00775413"/>
    <w:rsid w:val="00781D6C"/>
    <w:rsid w:val="00782A68"/>
    <w:rsid w:val="007904A1"/>
    <w:rsid w:val="007942AA"/>
    <w:rsid w:val="007A3F97"/>
    <w:rsid w:val="007C405E"/>
    <w:rsid w:val="007C6E8E"/>
    <w:rsid w:val="007E5759"/>
    <w:rsid w:val="007F0415"/>
    <w:rsid w:val="00817587"/>
    <w:rsid w:val="00820C3E"/>
    <w:rsid w:val="008222DC"/>
    <w:rsid w:val="008323CA"/>
    <w:rsid w:val="00864C93"/>
    <w:rsid w:val="008724EE"/>
    <w:rsid w:val="00872821"/>
    <w:rsid w:val="008876FF"/>
    <w:rsid w:val="00894859"/>
    <w:rsid w:val="008A6BCC"/>
    <w:rsid w:val="008B185E"/>
    <w:rsid w:val="008D45A1"/>
    <w:rsid w:val="008D477C"/>
    <w:rsid w:val="008D6823"/>
    <w:rsid w:val="008D76DD"/>
    <w:rsid w:val="00901184"/>
    <w:rsid w:val="00906E3E"/>
    <w:rsid w:val="00907B44"/>
    <w:rsid w:val="00915438"/>
    <w:rsid w:val="00922551"/>
    <w:rsid w:val="00925FDF"/>
    <w:rsid w:val="00941A76"/>
    <w:rsid w:val="00942B27"/>
    <w:rsid w:val="00956A77"/>
    <w:rsid w:val="00964F4F"/>
    <w:rsid w:val="0097689F"/>
    <w:rsid w:val="009C6D61"/>
    <w:rsid w:val="009E5AA0"/>
    <w:rsid w:val="00A30DAF"/>
    <w:rsid w:val="00A36189"/>
    <w:rsid w:val="00A46764"/>
    <w:rsid w:val="00A50B46"/>
    <w:rsid w:val="00A8017E"/>
    <w:rsid w:val="00AA473C"/>
    <w:rsid w:val="00AC65A6"/>
    <w:rsid w:val="00AC71B9"/>
    <w:rsid w:val="00AD4880"/>
    <w:rsid w:val="00AE55E4"/>
    <w:rsid w:val="00B049EA"/>
    <w:rsid w:val="00B04FBE"/>
    <w:rsid w:val="00B05ACC"/>
    <w:rsid w:val="00B076C1"/>
    <w:rsid w:val="00B161B4"/>
    <w:rsid w:val="00B40EFF"/>
    <w:rsid w:val="00B528C7"/>
    <w:rsid w:val="00B739BA"/>
    <w:rsid w:val="00B9268F"/>
    <w:rsid w:val="00BA4323"/>
    <w:rsid w:val="00BA4CCB"/>
    <w:rsid w:val="00BC5FCC"/>
    <w:rsid w:val="00BD7766"/>
    <w:rsid w:val="00BE08B9"/>
    <w:rsid w:val="00C11767"/>
    <w:rsid w:val="00C36E15"/>
    <w:rsid w:val="00C41528"/>
    <w:rsid w:val="00C55CD1"/>
    <w:rsid w:val="00C9205D"/>
    <w:rsid w:val="00C9329B"/>
    <w:rsid w:val="00CA282D"/>
    <w:rsid w:val="00CD0573"/>
    <w:rsid w:val="00CE1550"/>
    <w:rsid w:val="00CF58E9"/>
    <w:rsid w:val="00D12D8F"/>
    <w:rsid w:val="00D1594E"/>
    <w:rsid w:val="00D36EB5"/>
    <w:rsid w:val="00D5045D"/>
    <w:rsid w:val="00D6161A"/>
    <w:rsid w:val="00D61C59"/>
    <w:rsid w:val="00D62416"/>
    <w:rsid w:val="00D7626B"/>
    <w:rsid w:val="00D8246D"/>
    <w:rsid w:val="00D85B8B"/>
    <w:rsid w:val="00DA1390"/>
    <w:rsid w:val="00DA489E"/>
    <w:rsid w:val="00DD3F50"/>
    <w:rsid w:val="00DD4DBD"/>
    <w:rsid w:val="00E131DE"/>
    <w:rsid w:val="00E4008F"/>
    <w:rsid w:val="00E50B9D"/>
    <w:rsid w:val="00E56704"/>
    <w:rsid w:val="00E72FEB"/>
    <w:rsid w:val="00E84C89"/>
    <w:rsid w:val="00E97433"/>
    <w:rsid w:val="00EA68B5"/>
    <w:rsid w:val="00EB3079"/>
    <w:rsid w:val="00ED2ACD"/>
    <w:rsid w:val="00EF0A56"/>
    <w:rsid w:val="00F03232"/>
    <w:rsid w:val="00F2035F"/>
    <w:rsid w:val="00F25473"/>
    <w:rsid w:val="00F310D9"/>
    <w:rsid w:val="00F81D50"/>
    <w:rsid w:val="00F96DCE"/>
    <w:rsid w:val="00FA38A5"/>
    <w:rsid w:val="00FB5BEB"/>
    <w:rsid w:val="00FD76DB"/>
    <w:rsid w:val="00FE4EF0"/>
    <w:rsid w:val="00FF0862"/>
    <w:rsid w:val="05D0FAA8"/>
    <w:rsid w:val="12CD4114"/>
    <w:rsid w:val="16CD3A83"/>
    <w:rsid w:val="1B0582F1"/>
    <w:rsid w:val="1E4A9A4F"/>
    <w:rsid w:val="1FD8F414"/>
    <w:rsid w:val="218C8B11"/>
    <w:rsid w:val="25F8E243"/>
    <w:rsid w:val="277A7878"/>
    <w:rsid w:val="29419E01"/>
    <w:rsid w:val="3049E62C"/>
    <w:rsid w:val="3085EA75"/>
    <w:rsid w:val="37D18CF7"/>
    <w:rsid w:val="3B46A5E7"/>
    <w:rsid w:val="421E931C"/>
    <w:rsid w:val="44EB212A"/>
    <w:rsid w:val="498127E2"/>
    <w:rsid w:val="4AE3AE4B"/>
    <w:rsid w:val="4D307D95"/>
    <w:rsid w:val="5698D2ED"/>
    <w:rsid w:val="6B7C5FD7"/>
    <w:rsid w:val="70F8F7B7"/>
    <w:rsid w:val="721238F6"/>
    <w:rsid w:val="7C9CC38D"/>
    <w:rsid w:val="7FAD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CD70C"/>
  <w14:defaultImageDpi w14:val="32767"/>
  <w15:docId w15:val="{5D885BA9-5C61-470C-950F-374DE61D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MP Header 1"/>
    <w:qFormat/>
    <w:rsid w:val="004334D9"/>
    <w:pPr>
      <w:spacing w:before="120" w:after="120"/>
    </w:pPr>
    <w:rPr>
      <w:b/>
      <w:bCs/>
      <w:sz w:val="26"/>
    </w:rPr>
  </w:style>
  <w:style w:type="paragraph" w:styleId="Kop1">
    <w:name w:val="heading 1"/>
    <w:aliases w:val="MP Heading 2"/>
    <w:basedOn w:val="Kop2"/>
    <w:next w:val="Kop2"/>
    <w:link w:val="Kop1Char"/>
    <w:autoRedefine/>
    <w:uiPriority w:val="9"/>
    <w:qFormat/>
    <w:rsid w:val="009E5AA0"/>
    <w:pPr>
      <w:spacing w:before="360"/>
      <w:outlineLvl w:val="0"/>
    </w:pPr>
    <w:rPr>
      <w:rFonts w:asciiTheme="minorHAnsi" w:hAnsiTheme="minorHAnsi"/>
      <w:color w:val="1F2226"/>
      <w:sz w:val="2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rsid w:val="00941A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941A76"/>
    <w:rPr>
      <w:rFonts w:ascii="Roboto" w:eastAsiaTheme="majorEastAsia" w:hAnsi="Roboto" w:cstheme="majorBidi"/>
      <w:b/>
      <w:bCs/>
      <w:color w:val="101525"/>
      <w:szCs w:val="26"/>
    </w:rPr>
  </w:style>
  <w:style w:type="paragraph" w:customStyle="1" w:styleId="MPHeader3">
    <w:name w:val="MP Header 3"/>
    <w:basedOn w:val="Geenafstand"/>
    <w:qFormat/>
    <w:rsid w:val="009E5AA0"/>
    <w:rPr>
      <w:b/>
      <w:bCs/>
      <w:color w:val="101525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6BCC"/>
    <w:rPr>
      <w:rFonts w:ascii="Tahoma" w:eastAsia="PMingLiU" w:hAnsi="Tahoma" w:cs="Times New Roman"/>
      <w:b w:val="0"/>
      <w:bCs w:val="0"/>
      <w:sz w:val="16"/>
      <w:szCs w:val="16"/>
      <w:lang w:val="x-none" w:eastAsia="x-none"/>
    </w:rPr>
  </w:style>
  <w:style w:type="table" w:styleId="Tabelraster">
    <w:name w:val="Table Grid"/>
    <w:basedOn w:val="Standaardtabel"/>
    <w:uiPriority w:val="59"/>
    <w:rsid w:val="00343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aliases w:val="MP Body text"/>
    <w:autoRedefine/>
    <w:uiPriority w:val="1"/>
    <w:qFormat/>
    <w:rsid w:val="009E5AA0"/>
    <w:rPr>
      <w:color w:val="A8A9AA"/>
      <w:sz w:val="20"/>
    </w:rPr>
  </w:style>
  <w:style w:type="character" w:customStyle="1" w:styleId="Kop1Char">
    <w:name w:val="Kop 1 Char"/>
    <w:aliases w:val="MP Heading 2 Char"/>
    <w:basedOn w:val="Standaardalinea-lettertype"/>
    <w:link w:val="Kop1"/>
    <w:uiPriority w:val="9"/>
    <w:rsid w:val="009E5AA0"/>
    <w:rPr>
      <w:rFonts w:eastAsiaTheme="majorEastAsia" w:cstheme="majorBidi"/>
      <w:b/>
      <w:bCs/>
      <w:color w:val="1F2226"/>
      <w:sz w:val="22"/>
      <w:szCs w:val="32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6BCC"/>
    <w:rPr>
      <w:rFonts w:ascii="Tahoma" w:eastAsia="PMingLiU" w:hAnsi="Tahoma" w:cs="Times New Roman"/>
      <w:sz w:val="16"/>
      <w:szCs w:val="16"/>
      <w:lang w:val="x-none" w:eastAsia="x-none"/>
    </w:rPr>
  </w:style>
  <w:style w:type="paragraph" w:styleId="Koptekst">
    <w:name w:val="header"/>
    <w:basedOn w:val="Standaard"/>
    <w:link w:val="KoptekstChar"/>
    <w:uiPriority w:val="99"/>
    <w:unhideWhenUsed/>
    <w:rsid w:val="003329C0"/>
    <w:pPr>
      <w:tabs>
        <w:tab w:val="center" w:pos="4680"/>
        <w:tab w:val="right" w:pos="9360"/>
      </w:tabs>
    </w:pPr>
    <w:rPr>
      <w:sz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3329C0"/>
    <w:rPr>
      <w:rFonts w:ascii="Roboto" w:hAnsi="Roboto"/>
      <w:b/>
      <w:bCs/>
    </w:rPr>
  </w:style>
  <w:style w:type="paragraph" w:styleId="Voettekst">
    <w:name w:val="footer"/>
    <w:basedOn w:val="Standaard"/>
    <w:link w:val="VoettekstChar"/>
    <w:uiPriority w:val="99"/>
    <w:unhideWhenUsed/>
    <w:rsid w:val="004826D4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826D4"/>
    <w:rPr>
      <w:rFonts w:ascii="Roboto" w:hAnsi="Roboto"/>
      <w:b/>
      <w:bCs/>
      <w:sz w:val="3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6180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6180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61808"/>
    <w:rPr>
      <w:b/>
      <w:bCs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61808"/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61808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4C721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Standaardalinea-lettertype"/>
    <w:uiPriority w:val="99"/>
    <w:rsid w:val="004C7212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D6161A"/>
    <w:rPr>
      <w:color w:val="808080"/>
    </w:rPr>
  </w:style>
  <w:style w:type="paragraph" w:styleId="Bijschrift">
    <w:name w:val="caption"/>
    <w:basedOn w:val="Standaard"/>
    <w:next w:val="Standaard"/>
    <w:uiPriority w:val="35"/>
    <w:unhideWhenUsed/>
    <w:qFormat/>
    <w:rsid w:val="00497524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Revisie">
    <w:name w:val="Revision"/>
    <w:hidden/>
    <w:uiPriority w:val="99"/>
    <w:semiHidden/>
    <w:rsid w:val="005725AC"/>
    <w:rPr>
      <w:b/>
      <w:bCs/>
      <w:sz w:val="26"/>
    </w:rPr>
  </w:style>
  <w:style w:type="paragraph" w:styleId="Lijstalinea">
    <w:name w:val="List Paragraph"/>
    <w:basedOn w:val="Standaard"/>
    <w:uiPriority w:val="34"/>
    <w:rsid w:val="00572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Nunnink\Downloads\Evaluation_form_E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2DB4A9AA804335B20DB14C359B38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8CC1BE-D9FA-4E4A-9D23-B5F7E8A84D80}"/>
      </w:docPartPr>
      <w:docPartBody>
        <w:p w:rsidR="001B26ED" w:rsidRDefault="001B26ED">
          <w:pPr>
            <w:pStyle w:val="032DB4A9AA804335B20DB14C359B389C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56CA8F0C178F4823846D808CE5A4E2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2F931-3C19-416F-B72D-D0FE42C73F85}"/>
      </w:docPartPr>
      <w:docPartBody>
        <w:p w:rsidR="001B26ED" w:rsidRDefault="001B26ED">
          <w:pPr>
            <w:pStyle w:val="56CA8F0C178F4823846D808CE5A4E223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CAD814BDE3544549ADBADD43400F50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3E1A84-D9A1-477C-8B19-6F365F0B0D5D}"/>
      </w:docPartPr>
      <w:docPartBody>
        <w:p w:rsidR="001B26ED" w:rsidRDefault="001B26ED">
          <w:pPr>
            <w:pStyle w:val="CAD814BDE3544549ADBADD43400F50D7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3458F52D66874551914FB8CF727D75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DB72D4-80C3-46F9-9F81-0D106AFAE1A6}"/>
      </w:docPartPr>
      <w:docPartBody>
        <w:p w:rsidR="001B26ED" w:rsidRDefault="001B26ED">
          <w:pPr>
            <w:pStyle w:val="3458F52D66874551914FB8CF727D7558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FF7E8CF31206413AA233EB5284C94C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21BBA9-7F30-4885-9C8A-EB616651100F}"/>
      </w:docPartPr>
      <w:docPartBody>
        <w:p w:rsidR="00EC6EC7" w:rsidRDefault="00814B56" w:rsidP="00814B56">
          <w:pPr>
            <w:pStyle w:val="FF7E8CF31206413AA233EB5284C94C51"/>
          </w:pPr>
          <w:r w:rsidRPr="004A79B9">
            <w:rPr>
              <w:rStyle w:val="Tekstvantijdelijkeaanduiding"/>
            </w:rPr>
            <w:t>[Titel]</w:t>
          </w:r>
        </w:p>
      </w:docPartBody>
    </w:docPart>
    <w:docPart>
      <w:docPartPr>
        <w:name w:val="39E0C0AA668E4B9EBEBB4664F08EDA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4A77CF-0DD9-4ED7-B9CB-22D03C608359}"/>
      </w:docPartPr>
      <w:docPartBody>
        <w:p w:rsidR="00EC6EC7" w:rsidRDefault="00814B56" w:rsidP="00814B56">
          <w:pPr>
            <w:pStyle w:val="39E0C0AA668E4B9EBEBB4664F08EDA43"/>
          </w:pPr>
          <w:r w:rsidRPr="004A79B9">
            <w:rPr>
              <w:rStyle w:val="Tekstvantijdelijkeaanduiding"/>
            </w:rPr>
            <w:t>[Doc type]</w:t>
          </w:r>
        </w:p>
      </w:docPartBody>
    </w:docPart>
    <w:docPart>
      <w:docPartPr>
        <w:name w:val="257E5A58D7AE42D085D8327584A067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218094-9B62-4CA9-B36A-8D7AF4BCCF73}"/>
      </w:docPartPr>
      <w:docPartBody>
        <w:p w:rsidR="00097C32" w:rsidRDefault="00097C32">
          <w:r w:rsidRPr="002525E8">
            <w:rPr>
              <w:rStyle w:val="Tekstvantijdelijkeaanduiding"/>
            </w:rPr>
            <w:t>[Label]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ED"/>
    <w:rsid w:val="00097C32"/>
    <w:rsid w:val="001B26ED"/>
    <w:rsid w:val="00814B56"/>
    <w:rsid w:val="00EC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97C32"/>
    <w:rPr>
      <w:color w:val="808080"/>
    </w:rPr>
  </w:style>
  <w:style w:type="paragraph" w:customStyle="1" w:styleId="032DB4A9AA804335B20DB14C359B389C">
    <w:name w:val="032DB4A9AA804335B20DB14C359B389C"/>
  </w:style>
  <w:style w:type="paragraph" w:customStyle="1" w:styleId="56CA8F0C178F4823846D808CE5A4E223">
    <w:name w:val="56CA8F0C178F4823846D808CE5A4E223"/>
  </w:style>
  <w:style w:type="paragraph" w:customStyle="1" w:styleId="CAD814BDE3544549ADBADD43400F50D7">
    <w:name w:val="CAD814BDE3544549ADBADD43400F50D7"/>
  </w:style>
  <w:style w:type="paragraph" w:customStyle="1" w:styleId="3458F52D66874551914FB8CF727D7558">
    <w:name w:val="3458F52D66874551914FB8CF727D7558"/>
  </w:style>
  <w:style w:type="paragraph" w:customStyle="1" w:styleId="FF7E8CF31206413AA233EB5284C94C51">
    <w:name w:val="FF7E8CF31206413AA233EB5284C94C51"/>
    <w:rsid w:val="00814B56"/>
  </w:style>
  <w:style w:type="paragraph" w:customStyle="1" w:styleId="39E0C0AA668E4B9EBEBB4664F08EDA43">
    <w:name w:val="39E0C0AA668E4B9EBEBB4664F08EDA43"/>
    <w:rsid w:val="00814B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302D30EA1396459815056942FDDFE5" ma:contentTypeVersion="13" ma:contentTypeDescription="Create a new document." ma:contentTypeScope="" ma:versionID="3095a5eb396a4ccce75e7e3f9e963384">
  <xsd:schema xmlns:xsd="http://www.w3.org/2001/XMLSchema" xmlns:xs="http://www.w3.org/2001/XMLSchema" xmlns:p="http://schemas.microsoft.com/office/2006/metadata/properties" xmlns:ns2="201727d5-d189-426d-bb61-35fdfbb90054" xmlns:ns3="7f7cc054-98dd-4c3b-af14-8154010b27c6" targetNamespace="http://schemas.microsoft.com/office/2006/metadata/properties" ma:root="true" ma:fieldsID="e86388d6a062d4cd3ae4598cc1d09be5" ns2:_="" ns3:_="">
    <xsd:import namespace="201727d5-d189-426d-bb61-35fdfbb90054"/>
    <xsd:import namespace="7f7cc054-98dd-4c3b-af14-8154010b27c6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Language" minOccurs="0"/>
                <xsd:element ref="ns2:Entity" minOccurs="0"/>
                <xsd:element ref="ns2:Currentvers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727d5-d189-426d-bb61-35fdfbb90054" elementFormDefault="qualified">
    <xsd:import namespace="http://schemas.microsoft.com/office/2006/documentManagement/types"/>
    <xsd:import namespace="http://schemas.microsoft.com/office/infopath/2007/PartnerControls"/>
    <xsd:element name="Department" ma:index="8" nillable="true" ma:displayName="Department" ma:format="Dropdown" ma:internalName="Department">
      <xsd:simpleType>
        <xsd:restriction base="dms:Choice">
          <xsd:enumeration value="Front Office"/>
          <xsd:enumeration value="Back Office"/>
          <xsd:enumeration value="Marketing"/>
          <xsd:enumeration value="General"/>
        </xsd:restriction>
      </xsd:simpleType>
    </xsd:element>
    <xsd:element name="Language" ma:index="9" nillable="true" ma:displayName="Language" ma:format="Dropdown" ma:internalName="Language">
      <xsd:simpleType>
        <xsd:restriction base="dms:Choice">
          <xsd:enumeration value="English"/>
          <xsd:enumeration value="Dutch"/>
          <xsd:enumeration value="German"/>
        </xsd:restriction>
      </xsd:simpleType>
    </xsd:element>
    <xsd:element name="Entity" ma:index="10" nillable="true" ma:displayName="Entity" ma:format="Dropdown" ma:internalName="Entity">
      <xsd:simpleType>
        <xsd:restriction base="dms:Choice">
          <xsd:enumeration value="Candidate"/>
          <xsd:enumeration value="Employee"/>
          <xsd:enumeration value="Client"/>
          <xsd:enumeration value="General"/>
        </xsd:restriction>
      </xsd:simpleType>
    </xsd:element>
    <xsd:element name="Currentversion" ma:index="11" nillable="true" ma:displayName="Current version" ma:format="DateOnly" ma:internalName="Currentversion">
      <xsd:simpleType>
        <xsd:restriction base="dms:DateTim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8f313b-297c-4453-a466-3ca7de090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cc054-98dd-4c3b-af14-8154010b27c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8c67d59-d30e-46f6-8e5d-d834503123ef}" ma:internalName="TaxCatchAll" ma:showField="CatchAllData" ma:web="7f7cc054-98dd-4c3b-af14-8154010b2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201727d5-d189-426d-bb61-35fdfbb90054">Front Office</Department>
    <Currentversion xmlns="201727d5-d189-426d-bb61-35fdfbb90054">2023-12-31T23:00:00+00:00</Currentversion>
    <Entity xmlns="201727d5-d189-426d-bb61-35fdfbb90054">Employee</Entity>
    <Language xmlns="201727d5-d189-426d-bb61-35fdfbb90054">English</Language>
    <TaxCatchAll xmlns="7f7cc054-98dd-4c3b-af14-8154010b27c6" xsi:nil="true"/>
    <lcf76f155ced4ddcb4097134ff3c332f xmlns="201727d5-d189-426d-bb61-35fdfbb9005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E15AC4-68DC-4CEF-96DC-8F50104A92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9E23A-E565-44F7-851E-278929B65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1727d5-d189-426d-bb61-35fdfbb90054"/>
    <ds:schemaRef ds:uri="7f7cc054-98dd-4c3b-af14-8154010b27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30A8F4-A60B-434A-87A8-E7E5FC762010}">
  <ds:schemaRefs>
    <ds:schemaRef ds:uri="http://purl.org/dc/elements/1.1/"/>
    <ds:schemaRef ds:uri="http://schemas.microsoft.com/office/2006/metadata/properties"/>
    <ds:schemaRef ds:uri="201727d5-d189-426d-bb61-35fdfbb90054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f7cc054-98dd-4c3b-af14-8154010b27c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3AC4565-D698-43BE-BA6C-525C5A3D8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Evaluation_form_EN (1)</Template>
  <TotalTime>0</TotalTime>
  <Pages>1</Pages>
  <Words>109</Words>
  <Characters>600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 Evaluation</dc:title>
  <dc:subject/>
  <dc:creator>Stephan Nunnink</dc:creator>
  <cp:keywords/>
  <dc:description/>
  <cp:lastModifiedBy>Sander Barten</cp:lastModifiedBy>
  <cp:revision>2</cp:revision>
  <cp:lastPrinted>2019-01-10T11:57:00Z</cp:lastPrinted>
  <dcterms:created xsi:type="dcterms:W3CDTF">2024-01-31T13:46:00Z</dcterms:created>
  <dcterms:modified xsi:type="dcterms:W3CDTF">2024-01-31T13:46:00Z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0x01010003302D30EA1396459815056942FDDFE5</vt:lpwstr>
  </property>
  <property fmtid="{D5CDD505-2E9C-101B-9397-08002B2CF9AE}" pid="4" name="GrammarlyDocumentId">
    <vt:lpwstr>1aec0a4c-6ffc-4c36-9dd1-5fedaa2b98ff</vt:lpwstr>
  </property>
</Properties>
</file>